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3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0"/>
        <w:gridCol w:w="144"/>
        <w:gridCol w:w="144"/>
        <w:gridCol w:w="3456"/>
      </w:tblGrid>
      <w:tr w:rsidR="00561668" w:rsidTr="002E3D03">
        <w:trPr>
          <w:trHeight w:hRule="exact" w:val="14400"/>
          <w:jc w:val="center"/>
        </w:trPr>
        <w:tc>
          <w:tcPr>
            <w:tcW w:w="729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90"/>
            </w:tblGrid>
            <w:tr w:rsidR="00561668" w:rsidTr="00561668">
              <w:trPr>
                <w:cantSplit/>
                <w:trHeight w:hRule="exact" w:val="5940"/>
              </w:trPr>
              <w:tc>
                <w:tcPr>
                  <w:tcW w:w="7200" w:type="dxa"/>
                </w:tcPr>
                <w:p w:rsidR="00561668" w:rsidRDefault="00561668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6F2ECAF" wp14:editId="406ECA0E">
                        <wp:extent cx="4695190" cy="3609975"/>
                        <wp:effectExtent l="0" t="0" r="0" b="9525"/>
                        <wp:docPr id="2" name="Picture 2" descr="http://33.media.tumblr.com/53e125ca2aebac078ea61d42be7c3018/tumblr_inline_nchcd3619Q1qzxz8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33.media.tumblr.com/53e125ca2aebac078ea61d42be7c3018/tumblr_inline_nchcd3619Q1qzxz8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2829" cy="3615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1668">
              <w:trPr>
                <w:trHeight w:hRule="exact" w:val="5760"/>
              </w:trPr>
              <w:tc>
                <w:tcPr>
                  <w:tcW w:w="7200" w:type="dxa"/>
                </w:tcPr>
                <w:p w:rsidR="00561668" w:rsidRPr="00F95AB7" w:rsidRDefault="00561668">
                  <w:pPr>
                    <w:pStyle w:val="Subtitle"/>
                    <w:rPr>
                      <w:caps w:val="0"/>
                      <w:color w:val="FFFF00"/>
                      <w:sz w:val="98"/>
                      <w:szCs w:val="98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caps w:val="0"/>
                      <w:color w:val="FFFF00"/>
                      <w:sz w:val="96"/>
                      <w:szCs w:val="96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F95AB7">
                    <w:rPr>
                      <w:caps w:val="0"/>
                      <w:color w:val="000000" w:themeColor="text1"/>
                      <w:sz w:val="98"/>
                      <w:szCs w:val="98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Despicable Me 2</w:t>
                  </w:r>
                </w:p>
                <w:p w:rsidR="00561668" w:rsidRPr="00F95AB7" w:rsidRDefault="00561668" w:rsidP="00561668">
                  <w:pPr>
                    <w:pStyle w:val="Title"/>
                    <w:rPr>
                      <w:sz w:val="64"/>
                      <w:szCs w:val="64"/>
                    </w:rPr>
                  </w:pP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F95AB7">
                    <w:rPr>
                      <w:sz w:val="72"/>
                      <w:szCs w:val="72"/>
                    </w:rPr>
                    <w:t xml:space="preserve"> 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F95AB7">
                    <w:rPr>
                      <w:sz w:val="72"/>
                      <w:szCs w:val="72"/>
                    </w:rPr>
                    <w:t xml:space="preserve"> </w:t>
                  </w:r>
                  <w:r w:rsidRPr="00F95AB7">
                    <w:rPr>
                      <w:color w:val="000000" w:themeColor="text1"/>
                      <w:sz w:val="64"/>
                      <w:szCs w:val="64"/>
                    </w:rPr>
                    <w:t>Friday, october 16</w:t>
                  </w:r>
                  <w:r w:rsidRPr="00F95AB7">
                    <w:rPr>
                      <w:color w:val="000000" w:themeColor="text1"/>
                      <w:sz w:val="64"/>
                      <w:szCs w:val="64"/>
                      <w:vertAlign w:val="superscript"/>
                    </w:rPr>
                    <w:t>th</w:t>
                  </w:r>
                </w:p>
                <w:p w:rsidR="00AA5BC0" w:rsidRDefault="00AA5BC0" w:rsidP="00561668">
                  <w:pPr>
                    <w:rPr>
                      <w:sz w:val="32"/>
                      <w:szCs w:val="32"/>
                    </w:rPr>
                  </w:pPr>
                </w:p>
                <w:p w:rsidR="00AA5BC0" w:rsidRDefault="00261CD9" w:rsidP="002E3D03">
                  <w:pPr>
                    <w:jc w:val="center"/>
                    <w:rPr>
                      <w:rStyle w:val="Hyperlink"/>
                      <w:sz w:val="32"/>
                      <w:szCs w:val="32"/>
                    </w:rPr>
                  </w:pPr>
                  <w:r>
                    <w:rPr>
                      <w:noProof/>
                      <w:color w:val="3D537E" w:themeColor="hyperlink"/>
                      <w:sz w:val="32"/>
                      <w:szCs w:val="32"/>
                      <w:u w:val="single"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754A6063" wp14:editId="4160A5F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1978660</wp:posOffset>
                        </wp:positionV>
                        <wp:extent cx="3973195" cy="5057775"/>
                        <wp:effectExtent l="0" t="0" r="8255" b="9525"/>
                        <wp:wrapTight wrapText="bothSides">
                          <wp:wrapPolygon edited="0">
                            <wp:start x="0" y="0"/>
                            <wp:lineTo x="0" y="21559"/>
                            <wp:lineTo x="21541" y="21559"/>
                            <wp:lineTo x="21541" y="0"/>
                            <wp:lineTo x="0" y="0"/>
                          </wp:wrapPolygon>
                        </wp:wrapTight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espicable_me_2_minions-wide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3195" cy="505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61668" w:rsidRPr="00261CD9">
                    <w:rPr>
                      <w:sz w:val="32"/>
                      <w:szCs w:val="32"/>
                    </w:rPr>
                    <w:t>Join the KG PTA for our First Outdoor Family Movie night! Adult supervision required for all students. The cost is F</w:t>
                  </w:r>
                  <w:r>
                    <w:rPr>
                      <w:sz w:val="32"/>
                      <w:szCs w:val="32"/>
                    </w:rPr>
                    <w:t>ree and we hope you join us</w:t>
                  </w:r>
                  <w:r w:rsidR="00561668" w:rsidRPr="00261CD9">
                    <w:rPr>
                      <w:sz w:val="32"/>
                      <w:szCs w:val="32"/>
                    </w:rPr>
                    <w:t xml:space="preserve"> for this fun-filled evening. Bring blankets and chairs for adults! Large Cheese Pizzas can be pre-ordered from Naked pizza for</w:t>
                  </w:r>
                  <w:r>
                    <w:rPr>
                      <w:sz w:val="32"/>
                      <w:szCs w:val="32"/>
                    </w:rPr>
                    <w:t xml:space="preserve"> a KG special price of</w:t>
                  </w:r>
                  <w:r w:rsidR="00561668" w:rsidRPr="00261CD9">
                    <w:rPr>
                      <w:sz w:val="32"/>
                      <w:szCs w:val="32"/>
                    </w:rPr>
                    <w:t xml:space="preserve"> $10, visit our website for details:  </w:t>
                  </w:r>
                  <w:hyperlink r:id="rId8" w:history="1">
                    <w:r w:rsidR="00561668" w:rsidRPr="00261CD9">
                      <w:rPr>
                        <w:rStyle w:val="Hyperlink"/>
                        <w:sz w:val="32"/>
                        <w:szCs w:val="32"/>
                      </w:rPr>
                      <w:t>www.kentgardenspta.com</w:t>
                    </w:r>
                  </w:hyperlink>
                </w:p>
                <w:p w:rsidR="002E3D03" w:rsidRDefault="002E3D03" w:rsidP="002E3D03">
                  <w:pPr>
                    <w:jc w:val="center"/>
                    <w:rPr>
                      <w:rStyle w:val="Hyperlink"/>
                      <w:sz w:val="32"/>
                      <w:szCs w:val="32"/>
                    </w:rPr>
                  </w:pPr>
                </w:p>
                <w:p w:rsidR="002E3D03" w:rsidRDefault="002E3D03" w:rsidP="002E3D03">
                  <w:pPr>
                    <w:jc w:val="center"/>
                    <w:rPr>
                      <w:rStyle w:val="Hyperlink"/>
                      <w:sz w:val="32"/>
                      <w:szCs w:val="32"/>
                    </w:rPr>
                  </w:pPr>
                </w:p>
                <w:p w:rsidR="002E3D03" w:rsidRDefault="002E3D03" w:rsidP="00561668">
                  <w:pPr>
                    <w:rPr>
                      <w:rStyle w:val="Hyperlink"/>
                      <w:sz w:val="32"/>
                      <w:szCs w:val="32"/>
                    </w:rPr>
                  </w:pPr>
                </w:p>
                <w:p w:rsidR="00F95AB7" w:rsidRDefault="00AA5BC0" w:rsidP="00561668">
                  <w:pPr>
                    <w:rPr>
                      <w:rStyle w:val="Hyperlink"/>
                      <w:sz w:val="32"/>
                      <w:szCs w:val="32"/>
                    </w:rPr>
                  </w:pPr>
                  <w:r>
                    <w:rPr>
                      <w:rStyle w:val="Hyperlink"/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33CC7D4E" wp14:editId="46EFDB1F">
                        <wp:extent cx="2573020" cy="173736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020" cy="1737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7AB62088" wp14:editId="380AED4E">
                        <wp:extent cx="2571750" cy="173593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Despicable-Me-2-Movie-2013-HD-Wallpaper[1]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4838" cy="1744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3D537E" w:themeColor="hyperlink"/>
                      <w:sz w:val="32"/>
                      <w:szCs w:val="32"/>
                      <w:u w:val="single"/>
                      <w:lang w:eastAsia="en-US"/>
                    </w:rPr>
                    <w:drawing>
                      <wp:inline distT="0" distB="0" distL="0" distR="0" wp14:anchorId="163E9265" wp14:editId="7982E3FC">
                        <wp:extent cx="2406015" cy="365760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DespicableMe2[1]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015" cy="365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CD9" w:rsidRPr="00261CD9" w:rsidRDefault="00261CD9" w:rsidP="00561668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en-US"/>
                    </w:rPr>
                    <w:drawing>
                      <wp:inline distT="0" distB="0" distL="0" distR="0" wp14:anchorId="2D713CB3" wp14:editId="6C326622">
                        <wp:extent cx="4572000" cy="28575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espicable_me_2_minions-wide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5AB7" w:rsidRDefault="00F95AB7" w:rsidP="00561668"/>
                <w:p w:rsidR="00F95AB7" w:rsidRDefault="00F95AB7" w:rsidP="00561668"/>
                <w:p w:rsidR="00F95AB7" w:rsidRDefault="00F95AB7" w:rsidP="00561668"/>
                <w:p w:rsidR="00561668" w:rsidRDefault="00F95AB7" w:rsidP="00561668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4850EA6" wp14:editId="5F8FF083">
                        <wp:extent cx="27432000" cy="17145000"/>
                        <wp:effectExtent l="0" t="0" r="0" b="0"/>
                        <wp:docPr id="14" name="Picture 14" descr="http://vignette1.wikia.nocookie.net/despicableme/images/5/5e/Despicable_me_2_minions-wide.jpg/revision/latest?cb=20130703054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vignette1.wikia.nocookie.net/despicableme/images/5/5e/Despicable_me_2_minions-wide.jpg/revision/latest?cb=20130703054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0" cy="1714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5AB7" w:rsidRDefault="00F95AB7" w:rsidP="00561668">
                  <w:r w:rsidRPr="00F95AB7">
                    <w:rPr>
                      <w:noProof/>
                      <w:lang w:eastAsia="en-US"/>
                    </w:rPr>
                    <w:drawing>
                      <wp:inline distT="0" distB="0" distL="0" distR="0" wp14:anchorId="300AB53F" wp14:editId="25D7FBB1">
                        <wp:extent cx="27432000" cy="17145000"/>
                        <wp:effectExtent l="0" t="0" r="0" b="0"/>
                        <wp:docPr id="13" name="Picture 13" descr="http://vignette1.wikia.nocookie.net/despicableme/images/5/5e/Despicable_me_2_minions-wide.jpg/revision/latest?cb=20130703054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vignette1.wikia.nocookie.net/despicableme/images/5/5e/Despicable_me_2_minions-wide.jpg/revision/latest?cb=20130703054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0" cy="1714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5AB7" w:rsidRDefault="00F95AB7" w:rsidP="00561668">
                  <w:r w:rsidRPr="00F95AB7">
                    <w:rPr>
                      <w:noProof/>
                      <w:lang w:eastAsia="en-US"/>
                    </w:rPr>
                    <w:drawing>
                      <wp:inline distT="0" distB="0" distL="0" distR="0" wp14:anchorId="69DF8BEA" wp14:editId="40078F50">
                        <wp:extent cx="27432000" cy="17145000"/>
                        <wp:effectExtent l="0" t="0" r="0" b="0"/>
                        <wp:docPr id="12" name="Picture 12" descr="http://vignette1.wikia.nocookie.net/despicableme/images/5/5e/Despicable_me_2_minions-wide.jpg/revision/latest?cb=20130703054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vignette1.wikia.nocookie.net/despicableme/images/5/5e/Despicable_me_2_minions-wide.jpg/revision/latest?cb=20130703054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0" cy="1714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1668" w:rsidRDefault="00561668" w:rsidP="00561668"/>
              </w:tc>
            </w:tr>
            <w:tr w:rsidR="0056166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61668" w:rsidRDefault="002E3D03" w:rsidP="002E3D03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625600" cy="91440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despicable_me_2_minions-1920x1080[1]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6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3D03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2E3D03" w:rsidRDefault="002E3D03" w:rsidP="002E3D03">
                  <w:bookmarkStart w:id="0" w:name="_GoBack"/>
                  <w:bookmarkEnd w:id="0"/>
                </w:p>
              </w:tc>
            </w:tr>
            <w:tr w:rsidR="002E3D03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2E3D03" w:rsidRDefault="002E3D03" w:rsidP="002E3D03"/>
              </w:tc>
            </w:tr>
            <w:tr w:rsidR="00261CD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261CD9" w:rsidRDefault="00261CD9"/>
              </w:tc>
            </w:tr>
            <w:tr w:rsidR="0056166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61668" w:rsidRDefault="00561668"/>
              </w:tc>
            </w:tr>
            <w:tr w:rsidR="00F95AB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F95AB7" w:rsidRDefault="00F95AB7"/>
              </w:tc>
            </w:tr>
          </w:tbl>
          <w:p w:rsidR="00561668" w:rsidRDefault="00561668"/>
        </w:tc>
        <w:tc>
          <w:tcPr>
            <w:tcW w:w="144" w:type="dxa"/>
          </w:tcPr>
          <w:p w:rsidR="00561668" w:rsidRDefault="00561668"/>
        </w:tc>
        <w:tc>
          <w:tcPr>
            <w:tcW w:w="144" w:type="dxa"/>
          </w:tcPr>
          <w:p w:rsidR="00561668" w:rsidRDefault="0056166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561668">
              <w:trPr>
                <w:trHeight w:hRule="exact" w:val="10800"/>
              </w:trPr>
              <w:tc>
                <w:tcPr>
                  <w:tcW w:w="3446" w:type="dxa"/>
                  <w:shd w:val="clear" w:color="auto" w:fill="F5A219" w:themeFill="accent2"/>
                  <w:vAlign w:val="center"/>
                </w:tcPr>
                <w:p w:rsidR="00561668" w:rsidRPr="008B62C5" w:rsidRDefault="00561668" w:rsidP="008B62C5">
                  <w:pPr>
                    <w:pStyle w:val="Heading2"/>
                    <w:ind w:left="720"/>
                    <w:jc w:val="left"/>
                    <w:rPr>
                      <w:sz w:val="32"/>
                      <w:szCs w:val="32"/>
                    </w:rPr>
                  </w:pPr>
                  <w:r w:rsidRPr="008B62C5">
                    <w:rPr>
                      <w:sz w:val="32"/>
                      <w:szCs w:val="32"/>
                    </w:rPr>
                    <w:t>Outdoor Movie will begin at 6:30 p.m.</w:t>
                  </w:r>
                </w:p>
                <w:p w:rsidR="00561668" w:rsidRPr="008B62C5" w:rsidRDefault="00561668">
                  <w:pPr>
                    <w:pStyle w:val="Line"/>
                    <w:rPr>
                      <w:sz w:val="32"/>
                      <w:szCs w:val="32"/>
                    </w:rPr>
                  </w:pPr>
                </w:p>
                <w:p w:rsidR="00561668" w:rsidRPr="008B62C5" w:rsidRDefault="00561668" w:rsidP="008B62C5">
                  <w:pPr>
                    <w:pStyle w:val="Heading2"/>
                    <w:ind w:left="720"/>
                    <w:jc w:val="left"/>
                    <w:rPr>
                      <w:sz w:val="32"/>
                      <w:szCs w:val="32"/>
                    </w:rPr>
                  </w:pPr>
                  <w:r w:rsidRPr="008B62C5">
                    <w:rPr>
                      <w:sz w:val="32"/>
                      <w:szCs w:val="32"/>
                    </w:rPr>
                    <w:t>Concession items will be available (popcorn and candy $1)</w:t>
                  </w:r>
                </w:p>
                <w:p w:rsidR="00561668" w:rsidRPr="008B62C5" w:rsidRDefault="00561668">
                  <w:pPr>
                    <w:pStyle w:val="Line"/>
                    <w:rPr>
                      <w:sz w:val="32"/>
                      <w:szCs w:val="32"/>
                    </w:rPr>
                  </w:pPr>
                </w:p>
                <w:p w:rsidR="00561668" w:rsidRDefault="00561668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8B62C5">
                    <w:rPr>
                      <w:sz w:val="32"/>
                      <w:szCs w:val="32"/>
                    </w:rPr>
                    <w:t xml:space="preserve">Enter our </w:t>
                  </w:r>
                </w:p>
                <w:p w:rsidR="00561668" w:rsidRPr="008B62C5" w:rsidRDefault="00561668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8B62C5">
                    <w:rPr>
                      <w:sz w:val="32"/>
                      <w:szCs w:val="32"/>
                    </w:rPr>
                    <w:t xml:space="preserve">Minion Raffle </w:t>
                  </w:r>
                </w:p>
                <w:p w:rsidR="00561668" w:rsidRPr="008B62C5" w:rsidRDefault="00561668">
                  <w:pPr>
                    <w:pStyle w:val="Line"/>
                    <w:rPr>
                      <w:sz w:val="32"/>
                      <w:szCs w:val="32"/>
                    </w:rPr>
                  </w:pPr>
                </w:p>
                <w:p w:rsidR="00561668" w:rsidRDefault="00561668" w:rsidP="008B62C5">
                  <w:pPr>
                    <w:pStyle w:val="Heading2"/>
                  </w:pPr>
                  <w:r w:rsidRPr="008B62C5">
                    <w:rPr>
                      <w:sz w:val="32"/>
                      <w:szCs w:val="32"/>
                    </w:rPr>
                    <w:t>Adults</w:t>
                  </w:r>
                  <w:r w:rsidR="00261CD9">
                    <w:rPr>
                      <w:sz w:val="32"/>
                      <w:szCs w:val="32"/>
                    </w:rPr>
                    <w:t>,</w:t>
                  </w:r>
                  <w:r w:rsidRPr="008B62C5">
                    <w:rPr>
                      <w:sz w:val="32"/>
                      <w:szCs w:val="32"/>
                    </w:rPr>
                    <w:t xml:space="preserve"> </w:t>
                  </w:r>
                  <w:r w:rsidR="00261CD9">
                    <w:rPr>
                      <w:sz w:val="32"/>
                      <w:szCs w:val="32"/>
                    </w:rPr>
                    <w:t xml:space="preserve">please </w:t>
                  </w:r>
                  <w:r w:rsidRPr="008B62C5">
                    <w:rPr>
                      <w:sz w:val="32"/>
                      <w:szCs w:val="32"/>
                    </w:rPr>
                    <w:t>bring chairs</w:t>
                  </w:r>
                  <w:r>
                    <w:t xml:space="preserve"> </w:t>
                  </w:r>
                </w:p>
              </w:tc>
            </w:tr>
            <w:tr w:rsidR="00561668">
              <w:trPr>
                <w:trHeight w:hRule="exact" w:val="144"/>
              </w:trPr>
              <w:tc>
                <w:tcPr>
                  <w:tcW w:w="3446" w:type="dxa"/>
                </w:tcPr>
                <w:p w:rsidR="00561668" w:rsidRDefault="00561668"/>
              </w:tc>
            </w:tr>
            <w:tr w:rsidR="00561668">
              <w:trPr>
                <w:trHeight w:hRule="exact" w:val="3456"/>
              </w:trPr>
              <w:tc>
                <w:tcPr>
                  <w:tcW w:w="3446" w:type="dxa"/>
                  <w:shd w:val="clear" w:color="auto" w:fill="ED4136" w:themeFill="accent1"/>
                  <w:vAlign w:val="center"/>
                </w:tcPr>
                <w:p w:rsidR="00561668" w:rsidRDefault="00561668">
                  <w:pPr>
                    <w:pStyle w:val="Heading3"/>
                  </w:pPr>
                  <w:r>
                    <w:t>Questions:</w:t>
                  </w:r>
                </w:p>
                <w:p w:rsidR="00561668" w:rsidRDefault="002E3D03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A09E6ED27BF149F7B4A9580452F27130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61668">
                        <w:t xml:space="preserve">Lauren </w:t>
                      </w:r>
                      <w:proofErr w:type="spellStart"/>
                      <w:r w:rsidR="00561668">
                        <w:t>Braccia</w:t>
                      </w:r>
                      <w:proofErr w:type="spellEnd"/>
                      <w:r w:rsidR="00561668">
                        <w:t xml:space="preserve"> </w:t>
                      </w:r>
                      <w:r w:rsidR="00561668">
                        <w:br/>
                        <w:t>lauren.braccia@gmail.com</w:t>
                      </w:r>
                    </w:sdtContent>
                  </w:sdt>
                </w:p>
                <w:p w:rsidR="00561668" w:rsidRDefault="00561668">
                  <w:pPr>
                    <w:pStyle w:val="ContactInfo"/>
                  </w:pPr>
                </w:p>
                <w:p w:rsidR="00561668" w:rsidRDefault="00561668" w:rsidP="00561668">
                  <w:pPr>
                    <w:pStyle w:val="Date"/>
                  </w:pPr>
                </w:p>
              </w:tc>
            </w:tr>
          </w:tbl>
          <w:p w:rsidR="00561668" w:rsidRDefault="00561668"/>
        </w:tc>
      </w:tr>
    </w:tbl>
    <w:p w:rsidR="002E33D3" w:rsidRDefault="002E33D3">
      <w:pPr>
        <w:pStyle w:val="NoSpacing"/>
      </w:pPr>
    </w:p>
    <w:sectPr w:rsidR="002E33D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4D5923"/>
    <w:multiLevelType w:val="hybridMultilevel"/>
    <w:tmpl w:val="5C441ECA"/>
    <w:lvl w:ilvl="0" w:tplc="83E6B7B0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C5"/>
    <w:rsid w:val="00261CD9"/>
    <w:rsid w:val="002E33D3"/>
    <w:rsid w:val="002E3D03"/>
    <w:rsid w:val="00561668"/>
    <w:rsid w:val="008B62C5"/>
    <w:rsid w:val="00AA5BC0"/>
    <w:rsid w:val="00AB5A73"/>
    <w:rsid w:val="00F9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1454EE-727E-4107-BB0C-6B1C2F91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D4136" w:themeColor="accent1"/>
    </w:rPr>
  </w:style>
  <w:style w:type="character" w:styleId="Hyperlink">
    <w:name w:val="Hyperlink"/>
    <w:basedOn w:val="DefaultParagraphFont"/>
    <w:uiPriority w:val="99"/>
    <w:unhideWhenUsed/>
    <w:rsid w:val="00561668"/>
    <w:rPr>
      <w:color w:val="3D537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ntgardenspt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\AppData\Roaming\Microsoft\Templates\Seasonal%20event%20flyer%20(autum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09E6ED27BF149F7B4A9580452F27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8071F-6C51-48AD-8111-7EA5F2C48E27}"/>
      </w:docPartPr>
      <w:docPartBody>
        <w:p w:rsidR="002F24BD" w:rsidRDefault="006466CB" w:rsidP="006466CB">
          <w:pPr>
            <w:pStyle w:val="A09E6ED27BF149F7B4A9580452F27130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CB"/>
    <w:rsid w:val="000B2FCA"/>
    <w:rsid w:val="002F24BD"/>
    <w:rsid w:val="006240C0"/>
    <w:rsid w:val="0064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F16E53E6994DA398548787584E1DDC">
    <w:name w:val="64F16E53E6994DA398548787584E1DDC"/>
  </w:style>
  <w:style w:type="paragraph" w:customStyle="1" w:styleId="E8CC750D00934779A310F1A1136CE82A">
    <w:name w:val="E8CC750D00934779A310F1A1136CE82A"/>
  </w:style>
  <w:style w:type="paragraph" w:customStyle="1" w:styleId="E3D7910916A043ADBFB74C5B1CADD169">
    <w:name w:val="E3D7910916A043ADBFB74C5B1CADD169"/>
  </w:style>
  <w:style w:type="paragraph" w:customStyle="1" w:styleId="F3E2249581C249D4AC0C55998AFFF627">
    <w:name w:val="F3E2249581C249D4AC0C55998AFFF627"/>
  </w:style>
  <w:style w:type="paragraph" w:customStyle="1" w:styleId="DB74E1B00A0A4D7F9028EA20E19164C0">
    <w:name w:val="DB74E1B00A0A4D7F9028EA20E19164C0"/>
  </w:style>
  <w:style w:type="paragraph" w:customStyle="1" w:styleId="4F1B44FD8C514F4786B08DF0CCA35405">
    <w:name w:val="4F1B44FD8C514F4786B08DF0CCA35405"/>
  </w:style>
  <w:style w:type="paragraph" w:customStyle="1" w:styleId="D6BFC1BC1A5D415E94FCD0937E4747FA">
    <w:name w:val="D6BFC1BC1A5D415E94FCD0937E4747FA"/>
  </w:style>
  <w:style w:type="paragraph" w:customStyle="1" w:styleId="531684F4D9BF4282BB2ED9812F783D1F">
    <w:name w:val="531684F4D9BF4282BB2ED9812F783D1F"/>
  </w:style>
  <w:style w:type="paragraph" w:customStyle="1" w:styleId="52972F27743B4B07B2E52C0530829172">
    <w:name w:val="52972F27743B4B07B2E52C0530829172"/>
  </w:style>
  <w:style w:type="paragraph" w:customStyle="1" w:styleId="EC8ACCC9B47648D0AEEC0A40FE9EC8DE">
    <w:name w:val="EC8ACCC9B47648D0AEEC0A40FE9EC8DE"/>
  </w:style>
  <w:style w:type="paragraph" w:customStyle="1" w:styleId="39E54E7F8FB64878B1DD55D985F51D34">
    <w:name w:val="39E54E7F8FB64878B1DD55D985F51D34"/>
  </w:style>
  <w:style w:type="paragraph" w:customStyle="1" w:styleId="34BA96EB6D824DBDA9FF27DD131657B9">
    <w:name w:val="34BA96EB6D824DBDA9FF27DD131657B9"/>
  </w:style>
  <w:style w:type="paragraph" w:customStyle="1" w:styleId="8C9C7B99C6BC4165832C51C5488BF08E">
    <w:name w:val="8C9C7B99C6BC4165832C51C5488BF08E"/>
  </w:style>
  <w:style w:type="paragraph" w:customStyle="1" w:styleId="A09E6ED27BF149F7B4A9580452F27130">
    <w:name w:val="A09E6ED27BF149F7B4A9580452F27130"/>
    <w:rsid w:val="006466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339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 Wormser</cp:lastModifiedBy>
  <cp:revision>4</cp:revision>
  <cp:lastPrinted>2012-12-25T21:02:00Z</cp:lastPrinted>
  <dcterms:created xsi:type="dcterms:W3CDTF">2015-10-07T15:03:00Z</dcterms:created>
  <dcterms:modified xsi:type="dcterms:W3CDTF">2015-10-08T00:59:00Z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